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eastAsiaTheme="minorEastAsia" w:cstheme="minorBidi"/>
          <w:spacing w:val="0"/>
          <w:sz w:val="22"/>
          <w:szCs w:val="22"/>
        </w:rPr>
        <w:id w:val="222646638"/>
        <w:docPartObj>
          <w:docPartGallery w:val="Cover Pages"/>
          <w:docPartUnique/>
        </w:docPartObj>
      </w:sdtPr>
      <w:sdtEndPr>
        <w:rPr>
          <w:rFonts w:eastAsia="Times New Roman" w:cs="Times New Roman"/>
          <w:bCs/>
          <w:caps/>
          <w:spacing w:val="4"/>
          <w:sz w:val="20"/>
          <w:szCs w:val="18"/>
        </w:rPr>
      </w:sdtEndPr>
      <w:sdtContent>
        <w:p w14:paraId="5EB7296D" w14:textId="599DFC64" w:rsidR="00E411BD" w:rsidRPr="00BC4256" w:rsidRDefault="00E411BD" w:rsidP="007B6926">
          <w:pPr>
            <w:pStyle w:val="Address"/>
            <w:spacing w:line="240" w:lineRule="auto"/>
            <w:rPr>
              <w:bCs/>
              <w:caps/>
              <w:sz w:val="24"/>
              <w:szCs w:val="24"/>
            </w:rPr>
          </w:pPr>
          <w:r w:rsidRPr="00E411BD">
            <w:rPr>
              <w:rFonts w:cstheme="minorHAnsi"/>
              <w:noProof/>
              <w:color w:val="595959" w:themeColor="text1" w:themeTint="A6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02F7A57" wp14:editId="6875548A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7182485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7635240</wp:posOffset>
                        </wp:positionV>
                      </mc:Fallback>
                    </mc:AlternateContent>
                    <wp:extent cx="128270" cy="1954530"/>
                    <wp:effectExtent l="0" t="0" r="0" b="0"/>
                    <wp:wrapNone/>
                    <wp:docPr id="8" name="Rectangle 10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8270" cy="195453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22500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rect w14:anchorId="70917F6D" id="Rectangle 1029" o:spid="_x0000_s1026" style="position:absolute;margin-left:0;margin-top:0;width:10.1pt;height:153.9pt;z-index:251661312;visibility:visible;mso-wrap-style:square;mso-width-percent:20;mso-height-percent:225;mso-left-percent:1015;mso-top-percent:800;mso-wrap-distance-left:9pt;mso-wrap-distance-top:0;mso-wrap-distance-right:9pt;mso-wrap-distance-bottom:0;mso-position-horizontal-relative:margin;mso-position-vertical-relative:margin;mso-width-percent:20;mso-height-percent:225;mso-left-percent:1015;mso-top-percent:8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" fillcolor="#d1282e [3215]" stroked="f">
                    <w10:wrap anchorx="margin" anchory="margin"/>
                  </v:rect>
                </w:pict>
              </mc:Fallback>
            </mc:AlternateContent>
          </w:r>
          <w:r w:rsidRPr="00E411BD">
            <w:rPr>
              <w:rFonts w:cstheme="minorHAnsi"/>
              <w:noProof/>
              <w:color w:val="595959" w:themeColor="text1" w:themeTint="A6"/>
              <w:sz w:val="24"/>
              <w:szCs w:val="24"/>
            </w:rPr>
            <mc:AlternateContent>
              <mc:Choice Requires="wps">
                <w:drawing>
                  <wp:anchor distT="118745" distB="118745" distL="114300" distR="0" simplePos="0" relativeHeight="251662336" behindDoc="0" locked="0" layoutInCell="1" allowOverlap="1" wp14:anchorId="78391290" wp14:editId="408A15C0">
                    <wp:simplePos x="0" y="0"/>
                    <mc:AlternateContent>
                      <mc:Choice Requires="wp14">
                        <wp:positionH relativeFrom="margin">
                          <wp14:pctPosHOffset>96000</wp14:pctPosHOffset>
                        </wp:positionH>
                      </mc:Choice>
                      <mc:Fallback>
                        <wp:positionH relativeFrom="page">
                          <wp:posOffset>6830060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80000</wp14:pctPosVOffset>
                        </wp:positionV>
                      </mc:Choice>
                      <mc:Fallback>
                        <wp:positionV relativeFrom="page">
                          <wp:posOffset>7635240</wp:posOffset>
                        </wp:positionV>
                      </mc:Fallback>
                    </mc:AlternateContent>
                    <wp:extent cx="447675" cy="1737360"/>
                    <wp:effectExtent l="0" t="0" r="0" b="0"/>
                    <wp:wrapSquare wrapText="bothSides"/>
                    <wp:docPr id="9" name="Text Box 103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7675" cy="1737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 w:val="0"/>
                                    <w:bCs/>
                                  </w:rPr>
                                  <w:id w:val="-1314486449"/>
                                  <w:date w:fullDate="2018-02-17T00:00:00Z">
                                    <w:dateFormat w:val="M/d/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2240D24" w14:textId="3DBBC437" w:rsidR="00E87F08" w:rsidRDefault="006750D1">
                                    <w:pPr>
                                      <w:pStyle w:val="Date"/>
                                      <w:rPr>
                                        <w:b w:val="0"/>
                                        <w:bCs/>
                                      </w:rPr>
                                    </w:pPr>
                                    <w:r>
                                      <w:rPr>
                                        <w:b w:val="0"/>
                                        <w:bCs/>
                                      </w:rPr>
                                      <w:t>2/17/2018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vert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shapetype w14:anchorId="7839129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30" o:spid="_x0000_s1026" type="#_x0000_t202" style="position:absolute;margin-left:0;margin-top:0;width:35.25pt;height:136.8pt;z-index:251662336;visibility:visible;mso-wrap-style:square;mso-width-percent:0;mso-height-percent:200;mso-left-percent:960;mso-top-percent:800;mso-wrap-distance-left:9pt;mso-wrap-distance-top:9.35pt;mso-wrap-distance-right:0;mso-wrap-distance-bottom:9.35pt;mso-position-horizontal-relative:margin;mso-position-vertical-relative:margin;mso-width-percent:0;mso-height-percent:200;mso-left-percent:960;mso-top-percent:8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" filled="f" stroked="f">
                    <v:textbox style="layout-flow:vertical">
                      <w:txbxContent>
                        <w:sdt>
                          <w:sdtPr>
                            <w:rPr>
                              <w:b w:val="0"/>
                              <w:bCs/>
                            </w:rPr>
                            <w:id w:val="437800084"/>
                            <w:date w:fullDate="2018-02-17T00:00:00Z">
                              <w:dateFormat w:val="M/d/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2240D24" w14:textId="3DBBC437" w:rsidR="00E87F08" w:rsidRDefault="006750D1">
                              <w:pPr>
                                <w:pStyle w:val="Date"/>
                                <w:rPr>
                                  <w:b w:val="0"/>
                                  <w:bCs/>
                                </w:rPr>
                              </w:pPr>
                              <w:r>
                                <w:rPr>
                                  <w:b w:val="0"/>
                                  <w:bCs/>
                                </w:rPr>
                                <w:t>2/17/2018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Pr="00E411BD">
            <w:rPr>
              <w:rFonts w:cstheme="minorHAnsi"/>
              <w:noProof/>
              <w:color w:val="595959" w:themeColor="text1" w:themeTint="A6"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C712EE9" wp14:editId="6D21510C">
                    <wp:simplePos x="0" y="0"/>
                    <mc:AlternateContent>
                      <mc:Choice Requires="wp14">
                        <wp:positionH relativeFrom="margin">
                          <wp14:pctPosHOffset>101500</wp14:pctPosHOffset>
                        </wp:positionH>
                      </mc:Choice>
                      <mc:Fallback>
                        <wp:positionH relativeFrom="page">
                          <wp:posOffset>7182485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-2500</wp14:pctPosVOffset>
                        </wp:positionV>
                      </mc:Choice>
                      <mc:Fallback>
                        <wp:positionV relativeFrom="page">
                          <wp:posOffset>468630</wp:posOffset>
                        </wp:positionV>
                      </mc:Fallback>
                    </mc:AlternateContent>
                    <wp:extent cx="128270" cy="7166610"/>
                    <wp:effectExtent l="0" t="0" r="0" b="0"/>
                    <wp:wrapNone/>
                    <wp:docPr id="10" name="Rectangle 10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8270" cy="716661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BAE63D" w14:textId="77777777" w:rsidR="00E87F08" w:rsidRDefault="00E87F08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2000</wp14:pctWidth>
                    </wp14:sizeRelH>
                    <wp14:sizeRelV relativeFrom="margin">
                      <wp14:pctHeight>82500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rect w14:anchorId="0C712EE9" id="Rectangle 1028" o:spid="_x0000_s1027" style="position:absolute;margin-left:0;margin-top:0;width:10.1pt;height:564.3pt;z-index:251660288;visibility:visible;mso-wrap-style:square;mso-width-percent:20;mso-height-percent:825;mso-left-percent:1015;mso-top-percent:-25;mso-wrap-distance-left:9pt;mso-wrap-distance-top:0;mso-wrap-distance-right:9pt;mso-wrap-distance-bottom:0;mso-position-horizontal-relative:margin;mso-position-vertical-relative:margin;mso-width-percent:20;mso-height-percent:8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" fillcolor="black [3213]" stroked="f">
                    <v:textbox>
                      <w:txbxContent>
                        <w:p w14:paraId="64BAE63D" w14:textId="77777777" w:rsidR="00E87F08" w:rsidRDefault="00E87F08">
                          <w:pPr>
                            <w:jc w:val="center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</w:sdtContent>
    </w:sdt>
    <w:p w14:paraId="4373FF31" w14:textId="5411C6DA" w:rsidR="00250C77" w:rsidRDefault="00250C77" w:rsidP="00250C77">
      <w:pPr>
        <w:pStyle w:val="SectionHeading"/>
        <w:spacing w:line="240" w:lineRule="auto"/>
        <w:rPr>
          <w:sz w:val="22"/>
          <w:szCs w:val="22"/>
        </w:rPr>
      </w:pPr>
      <w:r w:rsidRPr="001013D7">
        <w:rPr>
          <w:sz w:val="22"/>
          <w:szCs w:val="22"/>
        </w:rPr>
        <w:t>Experience</w:t>
      </w:r>
    </w:p>
    <w:p w14:paraId="6772E869" w14:textId="2040F7B4" w:rsidR="007B6926" w:rsidRDefault="007B6926" w:rsidP="007B6926">
      <w:pPr>
        <w:pStyle w:val="NoSpacing"/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East Baton Rouge Parish Coroner’s Office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 xml:space="preserve"> | </w:t>
      </w: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Baton Rouge</w:t>
      </w: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, LA</w:t>
      </w:r>
    </w:p>
    <w:p w14:paraId="776B658A" w14:textId="76A3965E" w:rsidR="007B6926" w:rsidRPr="007B6926" w:rsidRDefault="007B6926" w:rsidP="007B6926">
      <w:pPr>
        <w:spacing w:line="240" w:lineRule="auto"/>
        <w:rPr>
          <w:bCs/>
          <w:iCs/>
          <w:sz w:val="16"/>
          <w:szCs w:val="16"/>
        </w:rPr>
      </w:pPr>
      <w:r>
        <w:rPr>
          <w:b/>
          <w:bCs/>
          <w:i/>
          <w:iCs/>
          <w:color w:val="D1282E" w:themeColor="text2"/>
          <w:sz w:val="18"/>
          <w:szCs w:val="18"/>
        </w:rPr>
        <w:t>2018</w:t>
      </w:r>
      <w:r>
        <w:t xml:space="preserve"> </w:t>
      </w:r>
      <w:r>
        <w:rPr>
          <w:rStyle w:val="IntenseEmphasis"/>
          <w:b w:val="0"/>
          <w:i w:val="0"/>
          <w:color w:val="auto"/>
          <w:sz w:val="16"/>
          <w:szCs w:val="16"/>
        </w:rPr>
        <w:t>Forensic Autopsy Inte</w:t>
      </w:r>
      <w:bookmarkStart w:id="0" w:name="_GoBack"/>
      <w:bookmarkEnd w:id="0"/>
      <w:r>
        <w:rPr>
          <w:rStyle w:val="IntenseEmphasis"/>
          <w:b w:val="0"/>
          <w:i w:val="0"/>
          <w:color w:val="auto"/>
          <w:sz w:val="16"/>
          <w:szCs w:val="16"/>
        </w:rPr>
        <w:t>rn</w:t>
      </w:r>
    </w:p>
    <w:p w14:paraId="1479BF75" w14:textId="77777777" w:rsidR="00250C77" w:rsidRPr="001013D7" w:rsidRDefault="00250C77" w:rsidP="00250C77">
      <w:pPr>
        <w:pStyle w:val="NoSpacing"/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Our Lady of the Lake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 xml:space="preserve"> | </w:t>
      </w: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Baton Rouge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, LA</w:t>
      </w:r>
    </w:p>
    <w:p w14:paraId="3BE327C7" w14:textId="6AC5DB1E" w:rsidR="00250C77" w:rsidRDefault="00250C77" w:rsidP="00250C77">
      <w:pPr>
        <w:spacing w:line="240" w:lineRule="auto"/>
        <w:rPr>
          <w:rStyle w:val="IntenseEmphasis"/>
          <w:b w:val="0"/>
          <w:i w:val="0"/>
          <w:color w:val="auto"/>
          <w:sz w:val="16"/>
          <w:szCs w:val="16"/>
        </w:rPr>
      </w:pPr>
      <w:r>
        <w:rPr>
          <w:b/>
          <w:bCs/>
          <w:i/>
          <w:iCs/>
          <w:color w:val="D1282E" w:themeColor="text2"/>
          <w:sz w:val="18"/>
          <w:szCs w:val="18"/>
        </w:rPr>
        <w:t>2017-2018</w:t>
      </w:r>
      <w:r>
        <w:t xml:space="preserve"> </w:t>
      </w:r>
      <w:r>
        <w:rPr>
          <w:rStyle w:val="IntenseEmphasis"/>
          <w:b w:val="0"/>
          <w:i w:val="0"/>
          <w:color w:val="auto"/>
          <w:sz w:val="16"/>
          <w:szCs w:val="16"/>
        </w:rPr>
        <w:t>Progressive Care Unit Staff Registered Nurse</w:t>
      </w:r>
    </w:p>
    <w:p w14:paraId="725618B1" w14:textId="77777777" w:rsidR="00250C77" w:rsidRPr="001013D7" w:rsidRDefault="00250C77" w:rsidP="00250C77">
      <w:pPr>
        <w:pStyle w:val="NoSpacing"/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Promise LTAC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 xml:space="preserve"> | </w:t>
      </w:r>
      <w:r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Baton Rouge</w:t>
      </w: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>, LA</w:t>
      </w:r>
    </w:p>
    <w:p w14:paraId="7CF8DD7E" w14:textId="10A2CFCA" w:rsidR="00250C77" w:rsidRPr="00250C77" w:rsidRDefault="00250C77" w:rsidP="00250C77">
      <w:pPr>
        <w:spacing w:line="240" w:lineRule="auto"/>
        <w:rPr>
          <w:bCs/>
          <w:iCs/>
          <w:sz w:val="16"/>
          <w:szCs w:val="16"/>
        </w:rPr>
      </w:pPr>
      <w:r>
        <w:rPr>
          <w:b/>
          <w:bCs/>
          <w:i/>
          <w:iCs/>
          <w:color w:val="D1282E" w:themeColor="text2"/>
          <w:sz w:val="18"/>
          <w:szCs w:val="18"/>
        </w:rPr>
        <w:t>2016-2017</w:t>
      </w:r>
      <w:r>
        <w:t xml:space="preserve"> </w:t>
      </w:r>
      <w:r>
        <w:rPr>
          <w:rStyle w:val="IntenseEmphasis"/>
          <w:b w:val="0"/>
          <w:i w:val="0"/>
          <w:color w:val="auto"/>
          <w:sz w:val="16"/>
          <w:szCs w:val="16"/>
        </w:rPr>
        <w:t>Staff Registered Nurse</w:t>
      </w:r>
    </w:p>
    <w:p w14:paraId="1B58D702" w14:textId="77777777" w:rsidR="00250C77" w:rsidRPr="001013D7" w:rsidRDefault="00250C77" w:rsidP="00250C77">
      <w:pPr>
        <w:pStyle w:val="Subsection"/>
        <w:spacing w:line="240" w:lineRule="auto"/>
        <w:rPr>
          <w:vanish/>
          <w:sz w:val="20"/>
          <w:szCs w:val="20"/>
          <w:specVanish/>
        </w:rPr>
      </w:pPr>
      <w:r w:rsidRPr="001013D7">
        <w:rPr>
          <w:sz w:val="20"/>
          <w:szCs w:val="20"/>
        </w:rPr>
        <w:t>US Army</w:t>
      </w:r>
    </w:p>
    <w:p w14:paraId="3A3D1DD3" w14:textId="77777777" w:rsidR="00250C77" w:rsidRPr="001013D7" w:rsidRDefault="00250C77" w:rsidP="00250C77">
      <w:pPr>
        <w:pStyle w:val="NoSpacing"/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</w:pPr>
      <w:r w:rsidRPr="001013D7">
        <w:rPr>
          <w:rFonts w:asciiTheme="majorHAnsi" w:eastAsiaTheme="majorEastAsia" w:hAnsiTheme="majorHAnsi" w:cstheme="majorBidi"/>
          <w:color w:val="7A7A7A" w:themeColor="accent1"/>
          <w:sz w:val="20"/>
          <w:szCs w:val="20"/>
        </w:rPr>
        <w:t xml:space="preserve"> | Fort Polk, LA</w:t>
      </w:r>
    </w:p>
    <w:p w14:paraId="55AE0709" w14:textId="77777777" w:rsidR="00250C77" w:rsidRPr="001013D7" w:rsidRDefault="00250C77" w:rsidP="00250C77">
      <w:pPr>
        <w:spacing w:line="240" w:lineRule="auto"/>
        <w:rPr>
          <w:rStyle w:val="Emphasis"/>
          <w:b/>
          <w:i w:val="0"/>
          <w:sz w:val="16"/>
          <w:szCs w:val="16"/>
        </w:rPr>
      </w:pPr>
      <w:r>
        <w:rPr>
          <w:b/>
          <w:bCs/>
          <w:i/>
          <w:iCs/>
          <w:color w:val="D1282E" w:themeColor="text2"/>
          <w:sz w:val="18"/>
          <w:szCs w:val="18"/>
        </w:rPr>
        <w:t>2007-2012</w:t>
      </w:r>
      <w:r>
        <w:t xml:space="preserve"> </w:t>
      </w:r>
      <w:r w:rsidRPr="001013D7">
        <w:rPr>
          <w:rStyle w:val="IntenseEmphasis"/>
          <w:b w:val="0"/>
          <w:i w:val="0"/>
          <w:color w:val="auto"/>
          <w:sz w:val="16"/>
          <w:szCs w:val="16"/>
        </w:rPr>
        <w:t xml:space="preserve">Machine Gunner, Driver, Prison Guard, Unit-Level Armorer, Patrolman </w:t>
      </w:r>
    </w:p>
    <w:p w14:paraId="1050C6E1" w14:textId="77777777" w:rsidR="00250C77" w:rsidRPr="00BC4256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Assisted </w:t>
      </w:r>
      <w:r>
        <w:rPr>
          <w:sz w:val="16"/>
          <w:szCs w:val="16"/>
        </w:rPr>
        <w:t>t</w:t>
      </w:r>
      <w:r w:rsidRPr="00BC4256">
        <w:rPr>
          <w:sz w:val="16"/>
          <w:szCs w:val="16"/>
        </w:rPr>
        <w:t xml:space="preserve">raining of new recruits </w:t>
      </w:r>
    </w:p>
    <w:p w14:paraId="05EA5AB7" w14:textId="77777777" w:rsidR="00250C77" w:rsidRPr="00BC4256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Performed </w:t>
      </w:r>
      <w:r>
        <w:rPr>
          <w:sz w:val="16"/>
          <w:szCs w:val="16"/>
        </w:rPr>
        <w:t>d</w:t>
      </w:r>
      <w:r w:rsidRPr="00BC4256">
        <w:rPr>
          <w:sz w:val="16"/>
          <w:szCs w:val="16"/>
        </w:rPr>
        <w:t xml:space="preserve">uties as a Military Police Officer for over 60,000 soldiers, family members, and civilians </w:t>
      </w:r>
    </w:p>
    <w:p w14:paraId="0AA6E212" w14:textId="77777777" w:rsidR="00250C77" w:rsidRPr="00A51829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Worked as a </w:t>
      </w:r>
      <w:r>
        <w:rPr>
          <w:sz w:val="16"/>
          <w:szCs w:val="16"/>
        </w:rPr>
        <w:t>u</w:t>
      </w:r>
      <w:r w:rsidRPr="00BC4256">
        <w:rPr>
          <w:sz w:val="16"/>
          <w:szCs w:val="16"/>
        </w:rPr>
        <w:t>nit-</w:t>
      </w:r>
      <w:r>
        <w:rPr>
          <w:sz w:val="16"/>
          <w:szCs w:val="16"/>
        </w:rPr>
        <w:t>l</w:t>
      </w:r>
      <w:r w:rsidRPr="00BC4256">
        <w:rPr>
          <w:sz w:val="16"/>
          <w:szCs w:val="16"/>
        </w:rPr>
        <w:t xml:space="preserve">evel </w:t>
      </w:r>
      <w:r>
        <w:rPr>
          <w:sz w:val="16"/>
          <w:szCs w:val="16"/>
        </w:rPr>
        <w:t>a</w:t>
      </w:r>
      <w:r w:rsidRPr="00BC4256">
        <w:rPr>
          <w:sz w:val="16"/>
          <w:szCs w:val="16"/>
        </w:rPr>
        <w:t xml:space="preserve">rmorer and </w:t>
      </w:r>
      <w:r>
        <w:rPr>
          <w:sz w:val="16"/>
          <w:szCs w:val="16"/>
        </w:rPr>
        <w:t>a</w:t>
      </w:r>
      <w:r w:rsidRPr="00BC4256">
        <w:rPr>
          <w:sz w:val="16"/>
          <w:szCs w:val="16"/>
        </w:rPr>
        <w:t xml:space="preserve">rms </w:t>
      </w:r>
      <w:r>
        <w:rPr>
          <w:sz w:val="16"/>
          <w:szCs w:val="16"/>
        </w:rPr>
        <w:t>r</w:t>
      </w:r>
      <w:r w:rsidRPr="00BC4256">
        <w:rPr>
          <w:sz w:val="16"/>
          <w:szCs w:val="16"/>
        </w:rPr>
        <w:t xml:space="preserve">oom </w:t>
      </w:r>
      <w:r>
        <w:rPr>
          <w:sz w:val="16"/>
          <w:szCs w:val="16"/>
        </w:rPr>
        <w:t>non-commissioned officer</w:t>
      </w:r>
      <w:r w:rsidRPr="00BC4256">
        <w:rPr>
          <w:sz w:val="16"/>
          <w:szCs w:val="16"/>
        </w:rPr>
        <w:t xml:space="preserve">, maintaining full accountability and serviceability of over 400 weapons, hundreds of sensitive items, and </w:t>
      </w:r>
      <w:r>
        <w:rPr>
          <w:sz w:val="16"/>
          <w:szCs w:val="16"/>
        </w:rPr>
        <w:t>b</w:t>
      </w:r>
      <w:r w:rsidRPr="00BC4256">
        <w:rPr>
          <w:sz w:val="16"/>
          <w:szCs w:val="16"/>
        </w:rPr>
        <w:t>asic Issue Items, valued at over $3,000,000</w:t>
      </w:r>
      <w:r>
        <w:rPr>
          <w:sz w:val="16"/>
          <w:szCs w:val="16"/>
        </w:rPr>
        <w:t>.</w:t>
      </w:r>
    </w:p>
    <w:p w14:paraId="1367B7BA" w14:textId="77777777" w:rsidR="00250C77" w:rsidRPr="001013D7" w:rsidRDefault="00250C77" w:rsidP="00250C77">
      <w:pPr>
        <w:pStyle w:val="SectionHeading"/>
        <w:spacing w:line="240" w:lineRule="auto"/>
        <w:rPr>
          <w:color w:val="00B0F0"/>
          <w:sz w:val="22"/>
          <w:szCs w:val="22"/>
        </w:rPr>
      </w:pPr>
      <w:r w:rsidRPr="001013D7">
        <w:rPr>
          <w:sz w:val="22"/>
          <w:szCs w:val="22"/>
        </w:rPr>
        <w:t xml:space="preserve">Skills </w:t>
      </w:r>
    </w:p>
    <w:p w14:paraId="0D00140B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Leadership</w:t>
      </w:r>
    </w:p>
    <w:p w14:paraId="570DA9AF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Communication</w:t>
      </w:r>
    </w:p>
    <w:p w14:paraId="4233878D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Conflict Resolution</w:t>
      </w:r>
    </w:p>
    <w:p w14:paraId="4DE3F20E" w14:textId="77777777" w:rsidR="00250C77" w:rsidRPr="00A51829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Clinical Nursing Skills</w:t>
      </w:r>
    </w:p>
    <w:p w14:paraId="3CC9E804" w14:textId="77777777" w:rsidR="00250C77" w:rsidRPr="00EA166A" w:rsidRDefault="00250C77" w:rsidP="00250C77">
      <w:pPr>
        <w:pStyle w:val="SectionHeading"/>
        <w:spacing w:line="240" w:lineRule="auto"/>
        <w:rPr>
          <w:sz w:val="22"/>
          <w:szCs w:val="22"/>
        </w:rPr>
      </w:pPr>
      <w:r w:rsidRPr="001013D7">
        <w:rPr>
          <w:sz w:val="22"/>
          <w:szCs w:val="22"/>
        </w:rPr>
        <w:t xml:space="preserve">Qualifications </w:t>
      </w:r>
    </w:p>
    <w:p w14:paraId="28D6AEA2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Basic Lifesaver</w:t>
      </w:r>
    </w:p>
    <w:p w14:paraId="4EF633C6" w14:textId="77777777" w:rsidR="00250C77" w:rsidRDefault="00250C77" w:rsidP="00250C77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Advanced Cardiac Lifesaver</w:t>
      </w:r>
    </w:p>
    <w:p w14:paraId="601B53B9" w14:textId="67DD22D5" w:rsidR="00250C77" w:rsidRPr="00250C77" w:rsidRDefault="00250C77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>
        <w:rPr>
          <w:sz w:val="16"/>
          <w:szCs w:val="16"/>
        </w:rPr>
        <w:t>Basic EKG interpretation</w:t>
      </w:r>
    </w:p>
    <w:p w14:paraId="5B06A956" w14:textId="77777777" w:rsidR="00BB06B0" w:rsidRDefault="00821D5E" w:rsidP="00A51829">
      <w:pPr>
        <w:pStyle w:val="SectionHeading"/>
        <w:spacing w:line="240" w:lineRule="auto"/>
        <w:rPr>
          <w:sz w:val="22"/>
          <w:szCs w:val="22"/>
        </w:rPr>
      </w:pPr>
      <w:r w:rsidRPr="001013D7">
        <w:rPr>
          <w:sz w:val="22"/>
          <w:szCs w:val="22"/>
        </w:rPr>
        <w:t>Education</w:t>
      </w:r>
    </w:p>
    <w:p w14:paraId="67969F73" w14:textId="77777777" w:rsidR="00250C77" w:rsidRDefault="00250C77" w:rsidP="00250C77">
      <w:pPr>
        <w:pStyle w:val="Subsection"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University of Louisiana at Lafayette</w:t>
      </w:r>
    </w:p>
    <w:p w14:paraId="255922BE" w14:textId="176864F8" w:rsidR="00250C77" w:rsidRDefault="00250C77" w:rsidP="00250C77">
      <w:pPr>
        <w:spacing w:line="240" w:lineRule="auto"/>
        <w:rPr>
          <w:sz w:val="16"/>
          <w:szCs w:val="16"/>
        </w:rPr>
      </w:pPr>
      <w:r>
        <w:rPr>
          <w:b/>
          <w:bCs/>
          <w:i/>
          <w:iCs/>
          <w:color w:val="D1282E" w:themeColor="text2"/>
          <w:sz w:val="18"/>
          <w:szCs w:val="18"/>
        </w:rPr>
        <w:t>2017-2018</w:t>
      </w:r>
      <w:r>
        <w:t xml:space="preserve">    </w:t>
      </w:r>
      <w:r w:rsidRPr="006750D1">
        <w:rPr>
          <w:sz w:val="16"/>
          <w:szCs w:val="16"/>
        </w:rPr>
        <w:t>Bachelors in Science of Nursing</w:t>
      </w:r>
      <w:r>
        <w:rPr>
          <w:sz w:val="16"/>
          <w:szCs w:val="16"/>
        </w:rPr>
        <w:t xml:space="preserve"> (</w:t>
      </w:r>
      <w:r w:rsidRPr="00BC4256">
        <w:rPr>
          <w:sz w:val="16"/>
          <w:szCs w:val="16"/>
        </w:rPr>
        <w:t>Currently enrolled, pending graduation December 20</w:t>
      </w:r>
      <w:r>
        <w:rPr>
          <w:sz w:val="16"/>
          <w:szCs w:val="16"/>
        </w:rPr>
        <w:t>18)</w:t>
      </w:r>
    </w:p>
    <w:p w14:paraId="114C1E42" w14:textId="77777777" w:rsidR="00250C77" w:rsidRPr="001013D7" w:rsidRDefault="00250C77" w:rsidP="00250C77">
      <w:pPr>
        <w:pStyle w:val="Subsection"/>
        <w:spacing w:line="240" w:lineRule="auto"/>
        <w:rPr>
          <w:sz w:val="20"/>
          <w:szCs w:val="20"/>
        </w:rPr>
      </w:pPr>
      <w:r w:rsidRPr="001013D7">
        <w:rPr>
          <w:sz w:val="20"/>
          <w:szCs w:val="20"/>
        </w:rPr>
        <w:t>Baton Rouge General School of Nursing</w:t>
      </w:r>
    </w:p>
    <w:p w14:paraId="66818159" w14:textId="76CEAF7D" w:rsidR="00250C77" w:rsidRPr="00250C77" w:rsidRDefault="00250C77" w:rsidP="00250C77">
      <w:pPr>
        <w:spacing w:line="240" w:lineRule="auto"/>
        <w:rPr>
          <w:sz w:val="16"/>
          <w:szCs w:val="16"/>
        </w:rPr>
      </w:pPr>
      <w:r w:rsidRPr="001013D7">
        <w:rPr>
          <w:b/>
          <w:bCs/>
          <w:i/>
          <w:iCs/>
          <w:color w:val="D1282E" w:themeColor="text2"/>
          <w:sz w:val="18"/>
          <w:szCs w:val="18"/>
        </w:rPr>
        <w:t>2014-2015</w:t>
      </w:r>
      <w:r>
        <w:t xml:space="preserve"> </w:t>
      </w:r>
      <w:r>
        <w:rPr>
          <w:sz w:val="16"/>
          <w:szCs w:val="16"/>
        </w:rPr>
        <w:t xml:space="preserve">Registered Nurse Diploma </w:t>
      </w:r>
    </w:p>
    <w:p w14:paraId="299B212F" w14:textId="77777777" w:rsidR="00BB06B0" w:rsidRPr="001013D7" w:rsidRDefault="00E5701F" w:rsidP="00A51829">
      <w:pPr>
        <w:pStyle w:val="Subsection"/>
        <w:spacing w:line="240" w:lineRule="auto"/>
        <w:rPr>
          <w:sz w:val="20"/>
          <w:szCs w:val="20"/>
        </w:rPr>
      </w:pPr>
      <w:r w:rsidRPr="001013D7">
        <w:rPr>
          <w:sz w:val="20"/>
          <w:szCs w:val="20"/>
        </w:rPr>
        <w:t>Southeastern Louisiana University</w:t>
      </w:r>
    </w:p>
    <w:p w14:paraId="3429D9AD" w14:textId="7288A027" w:rsidR="002A0D51" w:rsidRPr="00BC4256" w:rsidRDefault="00BC4256" w:rsidP="00A51829">
      <w:pPr>
        <w:spacing w:line="240" w:lineRule="auto"/>
        <w:rPr>
          <w:rStyle w:val="IntenseEmphasis"/>
          <w:b w:val="0"/>
          <w:bCs w:val="0"/>
          <w:i w:val="0"/>
          <w:iCs w:val="0"/>
          <w:color w:val="00B0F0"/>
          <w:sz w:val="16"/>
          <w:szCs w:val="16"/>
        </w:rPr>
      </w:pPr>
      <w:r w:rsidRPr="001013D7">
        <w:rPr>
          <w:b/>
          <w:bCs/>
          <w:i/>
          <w:iCs/>
          <w:color w:val="D1282E" w:themeColor="text2"/>
          <w:sz w:val="18"/>
          <w:szCs w:val="18"/>
        </w:rPr>
        <w:t>2006</w:t>
      </w:r>
      <w:r w:rsidR="002A0D51" w:rsidRPr="001013D7">
        <w:rPr>
          <w:b/>
          <w:bCs/>
          <w:i/>
          <w:iCs/>
          <w:color w:val="D1282E" w:themeColor="text2"/>
          <w:sz w:val="18"/>
          <w:szCs w:val="18"/>
        </w:rPr>
        <w:t>-2013</w:t>
      </w:r>
      <w:r w:rsidR="002A0D51" w:rsidRPr="00BC4256">
        <w:rPr>
          <w:b/>
          <w:bCs/>
          <w:i/>
          <w:iCs/>
          <w:color w:val="D1282E" w:themeColor="text2"/>
          <w:sz w:val="16"/>
          <w:szCs w:val="16"/>
        </w:rPr>
        <w:t xml:space="preserve"> </w:t>
      </w:r>
      <w:r w:rsidR="001013D7">
        <w:rPr>
          <w:sz w:val="16"/>
          <w:szCs w:val="16"/>
        </w:rPr>
        <w:t>Nursing school Prerequisites</w:t>
      </w:r>
    </w:p>
    <w:p w14:paraId="44908B94" w14:textId="1D45D178" w:rsidR="00E87F08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President’s List Fall 2012</w:t>
      </w:r>
      <w:r w:rsidR="001013D7">
        <w:rPr>
          <w:sz w:val="16"/>
          <w:szCs w:val="16"/>
        </w:rPr>
        <w:t>,</w:t>
      </w:r>
      <w:r w:rsidR="00191279" w:rsidRPr="00BC4256">
        <w:rPr>
          <w:sz w:val="16"/>
          <w:szCs w:val="16"/>
        </w:rPr>
        <w:t xml:space="preserve"> </w:t>
      </w:r>
      <w:r w:rsidR="001013D7" w:rsidRPr="00BC4256">
        <w:rPr>
          <w:sz w:val="16"/>
          <w:szCs w:val="16"/>
        </w:rPr>
        <w:t>Spring 2013</w:t>
      </w:r>
      <w:r w:rsidR="001013D7">
        <w:rPr>
          <w:sz w:val="16"/>
          <w:szCs w:val="16"/>
        </w:rPr>
        <w:t>,</w:t>
      </w:r>
      <w:r w:rsidR="001013D7" w:rsidRPr="001013D7">
        <w:rPr>
          <w:sz w:val="16"/>
          <w:szCs w:val="16"/>
        </w:rPr>
        <w:t xml:space="preserve"> </w:t>
      </w:r>
      <w:r w:rsidR="001013D7" w:rsidRPr="00BC4256">
        <w:rPr>
          <w:sz w:val="16"/>
          <w:szCs w:val="16"/>
        </w:rPr>
        <w:t>Fall 2013</w:t>
      </w:r>
    </w:p>
    <w:p w14:paraId="19DBF9FE" w14:textId="77777777" w:rsidR="00540198" w:rsidRPr="001013D7" w:rsidRDefault="00E5701F" w:rsidP="00A51829">
      <w:pPr>
        <w:pStyle w:val="Subsection"/>
        <w:spacing w:line="240" w:lineRule="auto"/>
        <w:rPr>
          <w:color w:val="00B0F0"/>
          <w:sz w:val="20"/>
          <w:szCs w:val="20"/>
        </w:rPr>
      </w:pPr>
      <w:r w:rsidRPr="001013D7">
        <w:rPr>
          <w:sz w:val="20"/>
          <w:szCs w:val="20"/>
        </w:rPr>
        <w:t xml:space="preserve">United States Army </w:t>
      </w:r>
    </w:p>
    <w:p w14:paraId="37C55FA1" w14:textId="46069545" w:rsidR="00BC4256" w:rsidRPr="001013D7" w:rsidRDefault="002A0D51" w:rsidP="00A51829">
      <w:pPr>
        <w:spacing w:line="240" w:lineRule="auto"/>
        <w:rPr>
          <w:b/>
          <w:bCs/>
          <w:i/>
          <w:iCs/>
          <w:color w:val="D1282E" w:themeColor="text2"/>
          <w:sz w:val="18"/>
          <w:szCs w:val="18"/>
        </w:rPr>
      </w:pPr>
      <w:r w:rsidRPr="001013D7">
        <w:rPr>
          <w:b/>
          <w:bCs/>
          <w:i/>
          <w:iCs/>
          <w:color w:val="D1282E" w:themeColor="text2"/>
          <w:sz w:val="18"/>
          <w:szCs w:val="18"/>
        </w:rPr>
        <w:t>2007</w:t>
      </w:r>
      <w:r w:rsidR="00E87F08" w:rsidRPr="001013D7">
        <w:rPr>
          <w:b/>
          <w:bCs/>
          <w:i/>
          <w:iCs/>
          <w:color w:val="D1282E" w:themeColor="text2"/>
          <w:sz w:val="18"/>
          <w:szCs w:val="18"/>
        </w:rPr>
        <w:t>-201</w:t>
      </w:r>
      <w:r w:rsidR="00BC4256" w:rsidRPr="001013D7">
        <w:rPr>
          <w:b/>
          <w:bCs/>
          <w:i/>
          <w:iCs/>
          <w:color w:val="D1282E" w:themeColor="text2"/>
          <w:sz w:val="18"/>
          <w:szCs w:val="18"/>
        </w:rPr>
        <w:t>2</w:t>
      </w:r>
      <w:r w:rsidR="006750D1">
        <w:rPr>
          <w:b/>
          <w:bCs/>
          <w:i/>
          <w:iCs/>
          <w:color w:val="D1282E" w:themeColor="text2"/>
          <w:sz w:val="18"/>
          <w:szCs w:val="18"/>
        </w:rPr>
        <w:t xml:space="preserve"> </w:t>
      </w:r>
    </w:p>
    <w:p w14:paraId="716D1BB7" w14:textId="77777777" w:rsidR="00BC4256" w:rsidRPr="00BC4256" w:rsidRDefault="00BC4256" w:rsidP="00A51829">
      <w:pPr>
        <w:pStyle w:val="ListParagraph"/>
        <w:numPr>
          <w:ilvl w:val="0"/>
          <w:numId w:val="4"/>
        </w:numPr>
        <w:spacing w:line="240" w:lineRule="auto"/>
        <w:rPr>
          <w:sz w:val="16"/>
          <w:szCs w:val="16"/>
        </w:rPr>
      </w:pPr>
      <w:r w:rsidRPr="00BC4256">
        <w:rPr>
          <w:sz w:val="16"/>
          <w:szCs w:val="16"/>
        </w:rPr>
        <w:t>Combat Lifesaver Course</w:t>
      </w:r>
    </w:p>
    <w:p w14:paraId="5F706CCF" w14:textId="77777777" w:rsidR="00BC4256" w:rsidRDefault="00BC4256" w:rsidP="00A51829">
      <w:pPr>
        <w:pStyle w:val="ListParagraph"/>
        <w:numPr>
          <w:ilvl w:val="0"/>
          <w:numId w:val="4"/>
        </w:numPr>
        <w:spacing w:line="240" w:lineRule="auto"/>
        <w:rPr>
          <w:sz w:val="16"/>
          <w:szCs w:val="16"/>
        </w:rPr>
      </w:pPr>
      <w:r w:rsidRPr="00BC4256">
        <w:rPr>
          <w:sz w:val="16"/>
          <w:szCs w:val="16"/>
        </w:rPr>
        <w:t>Combatives Trainer’s Course</w:t>
      </w:r>
    </w:p>
    <w:p w14:paraId="4623AFA2" w14:textId="77777777" w:rsidR="00BC4256" w:rsidRPr="00BC4256" w:rsidRDefault="00BC4256" w:rsidP="00A51829">
      <w:pPr>
        <w:pStyle w:val="ListParagraph"/>
        <w:numPr>
          <w:ilvl w:val="0"/>
          <w:numId w:val="4"/>
        </w:numPr>
        <w:spacing w:line="240" w:lineRule="auto"/>
        <w:rPr>
          <w:sz w:val="16"/>
          <w:szCs w:val="16"/>
        </w:rPr>
      </w:pPr>
      <w:r w:rsidRPr="00BC4256">
        <w:rPr>
          <w:sz w:val="16"/>
          <w:szCs w:val="16"/>
        </w:rPr>
        <w:t>Warrior Leadership Course</w:t>
      </w:r>
    </w:p>
    <w:p w14:paraId="6EB3A823" w14:textId="77777777" w:rsidR="00BC4256" w:rsidRPr="00BC4256" w:rsidRDefault="00BC4256" w:rsidP="00A51829">
      <w:pPr>
        <w:pStyle w:val="ListParagraph"/>
        <w:numPr>
          <w:ilvl w:val="0"/>
          <w:numId w:val="4"/>
        </w:numPr>
        <w:spacing w:line="240" w:lineRule="auto"/>
        <w:rPr>
          <w:sz w:val="16"/>
          <w:szCs w:val="16"/>
        </w:rPr>
      </w:pPr>
      <w:r w:rsidRPr="00BC4256">
        <w:rPr>
          <w:sz w:val="16"/>
          <w:szCs w:val="16"/>
        </w:rPr>
        <w:t>Tactical Combat Casualty Care</w:t>
      </w:r>
    </w:p>
    <w:p w14:paraId="7410F5B4" w14:textId="2C4A2010" w:rsidR="002A0D51" w:rsidRPr="001013D7" w:rsidRDefault="002A0D51" w:rsidP="00A51829">
      <w:pPr>
        <w:pStyle w:val="SectionHeading"/>
        <w:spacing w:line="240" w:lineRule="auto"/>
        <w:rPr>
          <w:color w:val="00B0F0"/>
          <w:sz w:val="22"/>
          <w:szCs w:val="22"/>
        </w:rPr>
      </w:pPr>
      <w:r w:rsidRPr="001013D7">
        <w:rPr>
          <w:sz w:val="22"/>
          <w:szCs w:val="22"/>
        </w:rPr>
        <w:t>Awards and decorations</w:t>
      </w:r>
      <w:r w:rsidR="00477449" w:rsidRPr="001013D7">
        <w:rPr>
          <w:color w:val="00B0F0"/>
          <w:sz w:val="22"/>
          <w:szCs w:val="22"/>
        </w:rPr>
        <w:t xml:space="preserve"> </w:t>
      </w:r>
    </w:p>
    <w:p w14:paraId="49AEF2E0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Army Commendation Medal</w:t>
      </w:r>
    </w:p>
    <w:p w14:paraId="57A85836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Army Achievement Medal</w:t>
      </w:r>
    </w:p>
    <w:p w14:paraId="704CEB7A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Army Good Conduct Medal </w:t>
      </w:r>
    </w:p>
    <w:p w14:paraId="51F29BAF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National Defense Service Medal</w:t>
      </w:r>
    </w:p>
    <w:p w14:paraId="634B65DC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Global War on Terrorism Service Medal</w:t>
      </w:r>
    </w:p>
    <w:p w14:paraId="5E8F883B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Iraq Campaign Medal w/ Two Campaign Stars</w:t>
      </w:r>
    </w:p>
    <w:p w14:paraId="436A1B12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 xml:space="preserve">Non-commissioned Officer Professional Development Ribbon </w:t>
      </w:r>
    </w:p>
    <w:p w14:paraId="589D60FF" w14:textId="77777777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Army Service Ribbon</w:t>
      </w:r>
    </w:p>
    <w:p w14:paraId="6E4F08A3" w14:textId="204E9888" w:rsidR="002A0D51" w:rsidRPr="00BC4256" w:rsidRDefault="002A0D51" w:rsidP="00A51829">
      <w:pPr>
        <w:pStyle w:val="ListParagraph"/>
        <w:numPr>
          <w:ilvl w:val="0"/>
          <w:numId w:val="4"/>
        </w:numPr>
        <w:spacing w:line="240" w:lineRule="auto"/>
        <w:ind w:hanging="288"/>
        <w:rPr>
          <w:sz w:val="16"/>
          <w:szCs w:val="16"/>
        </w:rPr>
      </w:pPr>
      <w:r w:rsidRPr="00BC4256">
        <w:rPr>
          <w:sz w:val="16"/>
          <w:szCs w:val="16"/>
        </w:rPr>
        <w:t>Overseas Service Ribbon</w:t>
      </w:r>
    </w:p>
    <w:p w14:paraId="690B43A8" w14:textId="7A05B7A5" w:rsidR="007B6926" w:rsidRDefault="007B6926" w:rsidP="00A51829">
      <w:pPr>
        <w:spacing w:line="240" w:lineRule="auto"/>
      </w:pPr>
    </w:p>
    <w:p w14:paraId="23380D40" w14:textId="77777777" w:rsidR="007B6926" w:rsidRPr="007B6926" w:rsidRDefault="007B6926" w:rsidP="007B6926"/>
    <w:p w14:paraId="7F488C2D" w14:textId="77777777" w:rsidR="007B6926" w:rsidRPr="007B6926" w:rsidRDefault="007B6926" w:rsidP="007B6926"/>
    <w:p w14:paraId="50F99A62" w14:textId="77777777" w:rsidR="007B6926" w:rsidRPr="007B6926" w:rsidRDefault="007B6926" w:rsidP="007B6926"/>
    <w:p w14:paraId="4B908AAE" w14:textId="77777777" w:rsidR="007B6926" w:rsidRPr="007B6926" w:rsidRDefault="007B6926" w:rsidP="007B6926"/>
    <w:p w14:paraId="3E9724B7" w14:textId="77777777" w:rsidR="007B6926" w:rsidRPr="007B6926" w:rsidRDefault="007B6926" w:rsidP="007B6926"/>
    <w:p w14:paraId="09AB80FA" w14:textId="77777777" w:rsidR="007B6926" w:rsidRPr="007B6926" w:rsidRDefault="007B6926" w:rsidP="007B6926"/>
    <w:p w14:paraId="22DA811D" w14:textId="77777777" w:rsidR="007B6926" w:rsidRPr="007B6926" w:rsidRDefault="007B6926" w:rsidP="007B6926"/>
    <w:p w14:paraId="66B31FAC" w14:textId="77777777" w:rsidR="007B6926" w:rsidRPr="007B6926" w:rsidRDefault="007B6926" w:rsidP="007B6926"/>
    <w:p w14:paraId="38E8907A" w14:textId="77777777" w:rsidR="007B6926" w:rsidRPr="007B6926" w:rsidRDefault="007B6926" w:rsidP="007B6926"/>
    <w:p w14:paraId="624F4EF2" w14:textId="77777777" w:rsidR="007B6926" w:rsidRPr="007B6926" w:rsidRDefault="007B6926" w:rsidP="007B6926"/>
    <w:p w14:paraId="39AA30ED" w14:textId="77777777" w:rsidR="007B6926" w:rsidRPr="007B6926" w:rsidRDefault="007B6926" w:rsidP="007B6926"/>
    <w:p w14:paraId="651EE7AD" w14:textId="77777777" w:rsidR="007B6926" w:rsidRPr="007B6926" w:rsidRDefault="007B6926" w:rsidP="007B6926"/>
    <w:p w14:paraId="4D29A82A" w14:textId="77777777" w:rsidR="007B6926" w:rsidRPr="007B6926" w:rsidRDefault="007B6926" w:rsidP="007B6926"/>
    <w:p w14:paraId="75E6F945" w14:textId="77777777" w:rsidR="007B6926" w:rsidRPr="007B6926" w:rsidRDefault="007B6926" w:rsidP="007B6926"/>
    <w:p w14:paraId="47F80CD5" w14:textId="77777777" w:rsidR="007B6926" w:rsidRPr="007B6926" w:rsidRDefault="007B6926" w:rsidP="007B6926"/>
    <w:p w14:paraId="353A1E45" w14:textId="77777777" w:rsidR="007B6926" w:rsidRPr="007B6926" w:rsidRDefault="007B6926" w:rsidP="007B6926"/>
    <w:p w14:paraId="74AF600D" w14:textId="77777777" w:rsidR="007B6926" w:rsidRPr="007B6926" w:rsidRDefault="007B6926" w:rsidP="007B6926"/>
    <w:p w14:paraId="5CEC18FD" w14:textId="77777777" w:rsidR="007B6926" w:rsidRPr="007B6926" w:rsidRDefault="007B6926" w:rsidP="007B6926"/>
    <w:p w14:paraId="30446AB1" w14:textId="77777777" w:rsidR="007B6926" w:rsidRPr="007B6926" w:rsidRDefault="007B6926" w:rsidP="007B6926"/>
    <w:p w14:paraId="48633EA9" w14:textId="4BBDD03B" w:rsidR="007B6926" w:rsidRDefault="007B6926" w:rsidP="007B6926"/>
    <w:p w14:paraId="4BEA4FA9" w14:textId="76FED345" w:rsidR="007B6926" w:rsidRDefault="007B6926" w:rsidP="007B6926"/>
    <w:p w14:paraId="28FBE5D8" w14:textId="77777777" w:rsidR="00BB06B0" w:rsidRPr="007B6926" w:rsidRDefault="00BB06B0" w:rsidP="007B6926"/>
    <w:sectPr w:rsidR="00BB06B0" w:rsidRPr="007B6926" w:rsidSect="00E411BD">
      <w:footerReference w:type="default" r:id="rId11"/>
      <w:headerReference w:type="first" r:id="rId12"/>
      <w:pgSz w:w="12240" w:h="15840"/>
      <w:pgMar w:top="1080" w:right="1080" w:bottom="1080" w:left="1080" w:header="576" w:footer="576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98449" w14:textId="77777777" w:rsidR="00474CA8" w:rsidRDefault="00474CA8">
      <w:pPr>
        <w:spacing w:after="0" w:line="240" w:lineRule="auto"/>
      </w:pPr>
      <w:r>
        <w:separator/>
      </w:r>
    </w:p>
  </w:endnote>
  <w:endnote w:type="continuationSeparator" w:id="0">
    <w:p w14:paraId="4539C886" w14:textId="77777777" w:rsidR="00474CA8" w:rsidRDefault="00474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2652F" w14:textId="696B5FFA" w:rsidR="00E87F08" w:rsidRDefault="00E87F08" w:rsidP="007B692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063B75AE" wp14:editId="321E442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45935" cy="9112885"/>
              <wp:effectExtent l="0" t="0" r="3175" b="8255"/>
              <wp:wrapNone/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45935" cy="91128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107000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rect w14:anchorId="2F40F8E1" id="Rectangle 4" o:spid="_x0000_s1026" style="position:absolute;margin-left:0;margin-top:0;width:539.05pt;height:717.55pt;z-index:251675648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" filled="f"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4E29E2B0" wp14:editId="37EA5533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7182485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-2500</wp14:pctPosVOffset>
                  </wp:positionV>
                </mc:Choice>
                <mc:Fallback>
                  <wp:positionV relativeFrom="page">
                    <wp:posOffset>468630</wp:posOffset>
                  </wp:positionV>
                </mc:Fallback>
              </mc:AlternateContent>
              <wp:extent cx="128270" cy="629793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70" cy="629793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72500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rect w14:anchorId="323939CF" id="Rectangle 5" o:spid="_x0000_s1026" style="position:absolute;margin-left:0;margin-top:0;width:10.1pt;height:495.9pt;z-index:251676672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" fillcolor="black [3213]" stroked="f"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3D36882" wp14:editId="505D1B0B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7182485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70000</wp14:pctPosVOffset>
                  </wp:positionV>
                </mc:Choice>
                <mc:Fallback>
                  <wp:positionV relativeFrom="page">
                    <wp:posOffset>6766560</wp:posOffset>
                  </wp:positionV>
                </mc:Fallback>
              </mc:AlternateContent>
              <wp:extent cx="128270" cy="282321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70" cy="282321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32500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rect w14:anchorId="1826BEAC" id="Rectangle 6" o:spid="_x0000_s1026" style="position:absolute;margin-left:0;margin-top:0;width:10.1pt;height:222.3pt;z-index:251677696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" fillcolor="#d1282e [3215]" stroked="f">
              <w10:wrap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93A5AE" w14:textId="77777777" w:rsidR="00474CA8" w:rsidRDefault="00474CA8">
      <w:pPr>
        <w:spacing w:after="0" w:line="240" w:lineRule="auto"/>
      </w:pPr>
      <w:r>
        <w:separator/>
      </w:r>
    </w:p>
  </w:footnote>
  <w:footnote w:type="continuationSeparator" w:id="0">
    <w:p w14:paraId="486160F8" w14:textId="77777777" w:rsidR="00474CA8" w:rsidRDefault="00474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C774BD" w14:textId="77777777" w:rsidR="00E87F08" w:rsidRDefault="00E87F0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0EAA9F76" wp14:editId="42B4299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45935" cy="9112885"/>
              <wp:effectExtent l="0" t="0" r="3175" b="825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45935" cy="911288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107000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rect w14:anchorId="47694705" id="Rectangle 1" o:spid="_x0000_s1026" style="position:absolute;margin-left:0;margin-top:0;width:539.05pt;height:717.55pt;z-index:251680768;visibility:visible;mso-wrap-style:square;mso-width-percent:1070;mso-height-percent:1050;mso-wrap-distance-left:9pt;mso-wrap-distance-top:0;mso-wrap-distance-right:9pt;mso-wrap-distance-bottom:0;mso-position-horizontal:center;mso-position-horizontal-relative:margin;mso-position-vertical:center;mso-position-vertical-relative:margin;mso-width-percent:1070;mso-height-percent:10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" filled="f"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4AD4B46" wp14:editId="572D6ABC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7182485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-2500</wp14:pctPosVOffset>
                  </wp:positionV>
                </mc:Choice>
                <mc:Fallback>
                  <wp:positionV relativeFrom="page">
                    <wp:posOffset>468630</wp:posOffset>
                  </wp:positionV>
                </mc:Fallback>
              </mc:AlternateContent>
              <wp:extent cx="128270" cy="629793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70" cy="629793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72500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rect w14:anchorId="41B3DEA4" id="Rectangle 2" o:spid="_x0000_s1026" style="position:absolute;margin-left:0;margin-top:0;width:10.1pt;height:495.9pt;z-index:251681792;visibility:visible;mso-wrap-style:square;mso-width-percent:20;mso-height-percent:725;mso-left-percent:1015;mso-top-percent:-25;mso-wrap-distance-left:9pt;mso-wrap-distance-top:0;mso-wrap-distance-right:9pt;mso-wrap-distance-bottom:0;mso-position-horizontal-relative:margin;mso-position-vertical-relative:margin;mso-width-percent:20;mso-height-percent:725;mso-left-percent:1015;mso-top-percent:-25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" fillcolor="black [3213]" stroked="f">
              <w10:wrap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046491E1" wp14:editId="213D2794">
              <wp:simplePos x="0" y="0"/>
              <mc:AlternateContent>
                <mc:Choice Requires="wp14">
                  <wp:positionH relativeFrom="margin">
                    <wp14:pctPosHOffset>101500</wp14:pctPosHOffset>
                  </wp:positionH>
                </mc:Choice>
                <mc:Fallback>
                  <wp:positionH relativeFrom="page">
                    <wp:posOffset>7182485</wp:posOffset>
                  </wp:positionH>
                </mc:Fallback>
              </mc:AlternateContent>
              <mc:AlternateContent>
                <mc:Choice Requires="wp14">
                  <wp:positionV relativeFrom="margin">
                    <wp14:pctPosVOffset>70000</wp14:pctPosVOffset>
                  </wp:positionV>
                </mc:Choice>
                <mc:Fallback>
                  <wp:positionV relativeFrom="page">
                    <wp:posOffset>6766560</wp:posOffset>
                  </wp:positionV>
                </mc:Fallback>
              </mc:AlternateContent>
              <wp:extent cx="128270" cy="282321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8270" cy="282321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2000</wp14:pctWidth>
              </wp14:sizeRelH>
              <wp14:sizeRelV relativeFrom="margin">
                <wp14:pctHeight>32500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rect w14:anchorId="7C448A0A" id="Rectangle 3" o:spid="_x0000_s1026" style="position:absolute;margin-left:0;margin-top:0;width:10.1pt;height:222.3pt;z-index:251682816;visibility:visible;mso-wrap-style:square;mso-width-percent:20;mso-height-percent:325;mso-left-percent:1015;mso-top-percent:700;mso-wrap-distance-left:9pt;mso-wrap-distance-top:0;mso-wrap-distance-right:9pt;mso-wrap-distance-bottom:0;mso-position-horizontal-relative:margin;mso-position-vertical-relative:margin;mso-width-percent:20;mso-height-percent:325;mso-left-percent:1015;mso-top-percent:7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" fillcolor="#d1282e [3215]" stroked="f">
              <w10:wrap anchorx="margin" anchory="margin"/>
            </v:rect>
          </w:pict>
        </mc:Fallback>
      </mc:AlternateContent>
    </w:r>
  </w:p>
  <w:p w14:paraId="4ED629E9" w14:textId="77777777" w:rsidR="00E87F08" w:rsidRDefault="00E87F0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B07FD"/>
    <w:multiLevelType w:val="hybridMultilevel"/>
    <w:tmpl w:val="F1B44F46"/>
    <w:lvl w:ilvl="0" w:tplc="04090001">
      <w:start w:val="1"/>
      <w:numFmt w:val="bullet"/>
      <w:lvlText w:val=""/>
      <w:lvlJc w:val="left"/>
      <w:pPr>
        <w:ind w:left="4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" w15:restartNumberingAfterBreak="0">
    <w:nsid w:val="41B74737"/>
    <w:multiLevelType w:val="hybridMultilevel"/>
    <w:tmpl w:val="66A43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7220DB"/>
    <w:multiLevelType w:val="hybridMultilevel"/>
    <w:tmpl w:val="480EB6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removeDateAndTime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01F"/>
    <w:rsid w:val="00040680"/>
    <w:rsid w:val="0005391B"/>
    <w:rsid w:val="000D47DE"/>
    <w:rsid w:val="001013D7"/>
    <w:rsid w:val="00191279"/>
    <w:rsid w:val="00250C77"/>
    <w:rsid w:val="00290D89"/>
    <w:rsid w:val="002A0D51"/>
    <w:rsid w:val="0036744B"/>
    <w:rsid w:val="003776BE"/>
    <w:rsid w:val="00474CA8"/>
    <w:rsid w:val="00477449"/>
    <w:rsid w:val="00540198"/>
    <w:rsid w:val="00554CDA"/>
    <w:rsid w:val="00583E51"/>
    <w:rsid w:val="005900D2"/>
    <w:rsid w:val="00596B85"/>
    <w:rsid w:val="006750D1"/>
    <w:rsid w:val="00792195"/>
    <w:rsid w:val="007B6926"/>
    <w:rsid w:val="00821D5E"/>
    <w:rsid w:val="008360EC"/>
    <w:rsid w:val="009224BE"/>
    <w:rsid w:val="009D2DA7"/>
    <w:rsid w:val="00A10E19"/>
    <w:rsid w:val="00A165D3"/>
    <w:rsid w:val="00A23A6E"/>
    <w:rsid w:val="00A51829"/>
    <w:rsid w:val="00B54791"/>
    <w:rsid w:val="00BB06B0"/>
    <w:rsid w:val="00BC3E0A"/>
    <w:rsid w:val="00BC4256"/>
    <w:rsid w:val="00D45A75"/>
    <w:rsid w:val="00D7167C"/>
    <w:rsid w:val="00DC3929"/>
    <w:rsid w:val="00E411BD"/>
    <w:rsid w:val="00E5701F"/>
    <w:rsid w:val="00E87F08"/>
    <w:rsid w:val="00EA166A"/>
    <w:rsid w:val="00F8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A192889"/>
  <w15:docId w15:val="{5F77BCD4-FA1C-47D0-A901-2FD873C54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 w:qFormat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Cs/>
      <w:caps/>
      <w:color w:val="7A7A7A" w:themeColor="accen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A7A7A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60" w:after="0" w:line="240" w:lineRule="auto"/>
      <w:outlineLvl w:val="2"/>
    </w:pPr>
    <w:rPr>
      <w:rFonts w:eastAsiaTheme="majorEastAsia" w:cstheme="majorBidi"/>
      <w:b/>
      <w:bCs/>
      <w:caps/>
      <w:color w:val="D1282E" w:themeColor="text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iCs/>
      <w:color w:val="7A7A7A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eastAsiaTheme="majorEastAsia" w:cstheme="majorBidi"/>
      <w:b/>
      <w:color w:val="5B5B5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5B5B5B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eastAsiaTheme="majorEastAsia" w:cstheme="majorBidi"/>
      <w:b/>
      <w:iCs/>
      <w:color w:val="D1282E" w:themeColor="text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A7A7A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5B5B5B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pPr>
      <w:spacing w:after="0" w:line="240" w:lineRule="auto"/>
    </w:pPr>
    <w:tblPr/>
    <w:tblStylePr w:type="firstRow">
      <w:rPr>
        <w:rFonts w:ascii="Aharoni" w:hAnsi="Aharoni"/>
        <w:b/>
        <w:sz w:val="36"/>
      </w:rPr>
    </w:tblStyle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Cs/>
      <w:caps/>
      <w:color w:val="7A7A7A" w:themeColor="accen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7A7A7A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b/>
      <w:bCs/>
      <w:caps/>
      <w:color w:val="D1282E" w:themeColor="text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Cs/>
      <w:i/>
      <w:iCs/>
      <w:color w:val="7A7A7A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b/>
      <w:color w:val="5B5B5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5B5B5B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b/>
      <w:iCs/>
      <w:color w:val="D1282E" w:themeColor="tex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7A7A7A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5B5B5B" w:themeColor="accent1" w:themeShade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Cs/>
      <w:caps/>
      <w:color w:val="7A7A7A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60" w:after="60" w:line="240" w:lineRule="auto"/>
      <w:contextualSpacing/>
    </w:pPr>
    <w:rPr>
      <w:rFonts w:asciiTheme="majorHAnsi" w:eastAsiaTheme="majorEastAsia" w:hAnsiTheme="majorHAnsi" w:cstheme="majorBidi"/>
      <w:caps/>
      <w:color w:val="000000" w:themeColor="text1"/>
      <w:spacing w:val="-20"/>
      <w:kern w:val="28"/>
      <w:sz w:val="7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000000" w:themeColor="text1"/>
      <w:spacing w:val="-20"/>
      <w:kern w:val="28"/>
      <w:sz w:val="7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Cs/>
      <w:caps/>
      <w:color w:val="D1282E" w:themeColor="text2"/>
      <w:sz w:val="3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Cs/>
      <w:caps/>
      <w:color w:val="D1282E" w:themeColor="text2"/>
      <w:sz w:val="36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pPr>
      <w:spacing w:line="360" w:lineRule="auto"/>
    </w:pPr>
    <w:rPr>
      <w:i/>
      <w:iCs/>
      <w:color w:val="7A7A7A" w:themeColor="accent1"/>
      <w:sz w:val="28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7A7A7A" w:themeColor="accent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36" w:space="5" w:color="000000" w:themeColor="text1"/>
        <w:bottom w:val="single" w:sz="18" w:space="5" w:color="D1282E" w:themeColor="text2"/>
      </w:pBdr>
      <w:spacing w:before="200" w:after="280" w:line="360" w:lineRule="auto"/>
    </w:pPr>
    <w:rPr>
      <w:b/>
      <w:bCs/>
      <w:i/>
      <w:iCs/>
      <w:color w:val="7F7F7F" w:themeColor="text1" w:themeTint="80"/>
      <w:sz w:val="26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7F7F7F" w:themeColor="text1" w:themeTint="80"/>
      <w:sz w:val="26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7A7A7A" w:themeColor="accent1"/>
    </w:rPr>
  </w:style>
  <w:style w:type="character" w:styleId="IntenseEmphasis">
    <w:name w:val="Intense Emphasis"/>
    <w:aliases w:val="Subsection Intense Emphasis"/>
    <w:basedOn w:val="DefaultParagraphFont"/>
    <w:uiPriority w:val="21"/>
    <w:qFormat/>
    <w:rPr>
      <w:b/>
      <w:bCs/>
      <w:i/>
      <w:iCs/>
      <w:color w:val="D1282E" w:themeColor="text2"/>
    </w:rPr>
  </w:style>
  <w:style w:type="character" w:styleId="SubtleReference">
    <w:name w:val="Subtle Reference"/>
    <w:basedOn w:val="DefaultParagraphFont"/>
    <w:uiPriority w:val="31"/>
    <w:qFormat/>
    <w:rPr>
      <w:rFonts w:asciiTheme="minorHAnsi" w:hAnsiTheme="minorHAnsi"/>
      <w:smallCaps/>
      <w:color w:val="F5C201" w:themeColor="accent2"/>
      <w:sz w:val="22"/>
      <w:u w:val="none"/>
    </w:rPr>
  </w:style>
  <w:style w:type="character" w:styleId="IntenseReference">
    <w:name w:val="Intense Reference"/>
    <w:basedOn w:val="DefaultParagraphFont"/>
    <w:uiPriority w:val="32"/>
    <w:qFormat/>
    <w:rPr>
      <w:rFonts w:asciiTheme="minorHAnsi" w:hAnsiTheme="minorHAnsi"/>
      <w:b/>
      <w:bCs/>
      <w:caps/>
      <w:color w:val="F5C201" w:themeColor="accent2"/>
      <w:spacing w:val="5"/>
      <w:sz w:val="22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inorHAnsi" w:hAnsiTheme="minorHAnsi"/>
      <w:b/>
      <w:bCs/>
      <w:caps/>
      <w:color w:val="3D3D3D" w:themeColor="accent1" w:themeShade="80"/>
      <w:spacing w:val="5"/>
      <w:sz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SectionHeading">
    <w:name w:val="Section Heading"/>
    <w:basedOn w:val="Heading1"/>
    <w:next w:val="Normal"/>
    <w:qFormat/>
    <w:pPr>
      <w:spacing w:before="120"/>
    </w:pPr>
  </w:style>
  <w:style w:type="character" w:customStyle="1" w:styleId="NoSpacingChar">
    <w:name w:val="No Spacing Char"/>
    <w:basedOn w:val="DefaultParagraphFont"/>
    <w:link w:val="NoSpacing"/>
    <w:uiPriority w:val="1"/>
  </w:style>
  <w:style w:type="paragraph" w:customStyle="1" w:styleId="Subsection">
    <w:name w:val="Subsection"/>
    <w:basedOn w:val="Heading2"/>
    <w:qFormat/>
    <w:rPr>
      <w:b w:val="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PersonalName">
    <w:name w:val="Personal Name"/>
    <w:basedOn w:val="Title"/>
    <w:qFormat/>
    <w:rPr>
      <w:sz w:val="48"/>
    </w:rPr>
  </w:style>
  <w:style w:type="paragraph" w:customStyle="1" w:styleId="CompanyName">
    <w:name w:val="Company Name"/>
    <w:basedOn w:val="Normal"/>
    <w:qFormat/>
    <w:rsid w:val="00E411BD"/>
    <w:pPr>
      <w:spacing w:before="960"/>
    </w:pPr>
    <w:rPr>
      <w:rFonts w:asciiTheme="majorHAnsi" w:hAnsiTheme="majorHAnsi"/>
      <w:caps/>
      <w:noProof/>
      <w:color w:val="000000" w:themeColor="text1"/>
      <w:spacing w:val="-10"/>
      <w:sz w:val="28"/>
      <w:lang w:eastAsia="ja-JP"/>
    </w:rPr>
  </w:style>
  <w:style w:type="paragraph" w:customStyle="1" w:styleId="RecipientAddress">
    <w:name w:val="Recipient Address"/>
    <w:basedOn w:val="Normal"/>
    <w:qFormat/>
    <w:rsid w:val="00E411BD"/>
    <w:pPr>
      <w:spacing w:after="120"/>
    </w:pPr>
    <w:rPr>
      <w:lang w:eastAsia="ja-JP"/>
    </w:rPr>
  </w:style>
  <w:style w:type="paragraph" w:styleId="Salutation">
    <w:name w:val="Salutation"/>
    <w:basedOn w:val="Normal"/>
    <w:next w:val="Normal"/>
    <w:link w:val="SalutationChar"/>
    <w:unhideWhenUsed/>
    <w:qFormat/>
    <w:rsid w:val="00E411BD"/>
    <w:pPr>
      <w:spacing w:before="720" w:after="720"/>
    </w:pPr>
    <w:rPr>
      <w:rFonts w:asciiTheme="majorHAnsi" w:hAnsiTheme="majorHAnsi"/>
      <w:caps/>
      <w:color w:val="D1282E" w:themeColor="text2"/>
      <w:spacing w:val="-10"/>
      <w:sz w:val="28"/>
      <w:lang w:eastAsia="ja-JP"/>
    </w:rPr>
  </w:style>
  <w:style w:type="character" w:customStyle="1" w:styleId="SalutationChar">
    <w:name w:val="Salutation Char"/>
    <w:basedOn w:val="DefaultParagraphFont"/>
    <w:link w:val="Salutation"/>
    <w:rsid w:val="00E411BD"/>
    <w:rPr>
      <w:rFonts w:asciiTheme="majorHAnsi" w:hAnsiTheme="majorHAnsi"/>
      <w:caps/>
      <w:color w:val="D1282E" w:themeColor="text2"/>
      <w:spacing w:val="-10"/>
      <w:sz w:val="28"/>
      <w:lang w:eastAsia="ja-JP"/>
    </w:rPr>
  </w:style>
  <w:style w:type="paragraph" w:styleId="Date">
    <w:name w:val="Date"/>
    <w:basedOn w:val="Normal"/>
    <w:next w:val="Normal"/>
    <w:link w:val="DateChar"/>
    <w:uiPriority w:val="99"/>
    <w:unhideWhenUsed/>
    <w:rsid w:val="00E411BD"/>
    <w:pPr>
      <w:spacing w:after="0" w:line="240" w:lineRule="auto"/>
    </w:pPr>
    <w:rPr>
      <w:rFonts w:eastAsiaTheme="minorHAnsi"/>
      <w:b/>
      <w:color w:val="000000" w:themeColor="text1"/>
      <w:sz w:val="28"/>
    </w:rPr>
  </w:style>
  <w:style w:type="character" w:customStyle="1" w:styleId="DateChar">
    <w:name w:val="Date Char"/>
    <w:basedOn w:val="DefaultParagraphFont"/>
    <w:link w:val="Date"/>
    <w:uiPriority w:val="99"/>
    <w:rsid w:val="00E411BD"/>
    <w:rPr>
      <w:rFonts w:eastAsiaTheme="minorHAnsi"/>
      <w:b/>
      <w:color w:val="000000" w:themeColor="text1"/>
      <w:sz w:val="28"/>
    </w:rPr>
  </w:style>
  <w:style w:type="paragraph" w:styleId="Closing">
    <w:name w:val="Closing"/>
    <w:basedOn w:val="Normal"/>
    <w:link w:val="ClosingChar"/>
    <w:unhideWhenUsed/>
    <w:qFormat/>
    <w:rsid w:val="00E411BD"/>
    <w:pPr>
      <w:spacing w:before="600" w:after="600" w:line="240" w:lineRule="auto"/>
    </w:pPr>
    <w:rPr>
      <w:rFonts w:asciiTheme="majorHAnsi" w:hAnsiTheme="majorHAnsi"/>
      <w:caps/>
      <w:color w:val="7A7A7A" w:themeColor="accent1"/>
      <w:spacing w:val="-10"/>
      <w:sz w:val="28"/>
      <w:lang w:eastAsia="ja-JP"/>
    </w:rPr>
  </w:style>
  <w:style w:type="character" w:customStyle="1" w:styleId="ClosingChar">
    <w:name w:val="Closing Char"/>
    <w:basedOn w:val="DefaultParagraphFont"/>
    <w:link w:val="Closing"/>
    <w:rsid w:val="00E411BD"/>
    <w:rPr>
      <w:rFonts w:asciiTheme="majorHAnsi" w:hAnsiTheme="majorHAnsi"/>
      <w:caps/>
      <w:color w:val="7A7A7A" w:themeColor="accent1"/>
      <w:spacing w:val="-10"/>
      <w:sz w:val="28"/>
      <w:lang w:eastAsia="ja-JP"/>
    </w:rPr>
  </w:style>
  <w:style w:type="paragraph" w:customStyle="1" w:styleId="Address">
    <w:name w:val="Address"/>
    <w:basedOn w:val="Normal"/>
    <w:qFormat/>
    <w:rsid w:val="00E411BD"/>
    <w:pPr>
      <w:spacing w:after="0" w:line="276" w:lineRule="auto"/>
    </w:pPr>
    <w:rPr>
      <w:rFonts w:eastAsia="Times New Roman" w:cs="Times New Roman"/>
      <w:spacing w:val="4"/>
      <w:sz w:val="20"/>
      <w:szCs w:val="18"/>
    </w:rPr>
  </w:style>
  <w:style w:type="paragraph" w:styleId="Signature">
    <w:name w:val="Signature"/>
    <w:basedOn w:val="Normal"/>
    <w:link w:val="SignatureChar"/>
    <w:qFormat/>
    <w:rsid w:val="00E411BD"/>
    <w:pPr>
      <w:spacing w:after="240" w:line="276" w:lineRule="auto"/>
    </w:pPr>
    <w:rPr>
      <w:rFonts w:eastAsia="Times New Roman" w:cs="Times New Roman"/>
      <w:spacing w:val="4"/>
      <w:sz w:val="20"/>
      <w:szCs w:val="18"/>
    </w:rPr>
  </w:style>
  <w:style w:type="character" w:customStyle="1" w:styleId="SignatureChar">
    <w:name w:val="Signature Char"/>
    <w:basedOn w:val="DefaultParagraphFont"/>
    <w:link w:val="Signature"/>
    <w:rsid w:val="00E411BD"/>
    <w:rPr>
      <w:rFonts w:eastAsia="Times New Roman" w:cs="Times New Roman"/>
      <w:spacing w:val="4"/>
      <w:sz w:val="20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01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01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01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01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01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1033\Essential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D55"/>
    <w:rsid w:val="00096FE0"/>
    <w:rsid w:val="004A1526"/>
    <w:rsid w:val="004A337B"/>
    <w:rsid w:val="00883153"/>
    <w:rsid w:val="009D77F0"/>
    <w:rsid w:val="00DC24B0"/>
    <w:rsid w:val="00F143C6"/>
    <w:rsid w:val="00F62D55"/>
    <w:rsid w:val="00F9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customStyle="1" w:styleId="0B8F9FD2755A4C97A8C1C59306245421">
    <w:name w:val="0B8F9FD2755A4C97A8C1C59306245421"/>
  </w:style>
  <w:style w:type="paragraph" w:customStyle="1" w:styleId="B4D88EDF388748619A673D6A853CB140">
    <w:name w:val="B4D88EDF388748619A673D6A853CB140"/>
  </w:style>
  <w:style w:type="paragraph" w:customStyle="1" w:styleId="882B8D87248A42DFA886BD00E6C73CA3">
    <w:name w:val="882B8D87248A42DFA886BD00E6C73CA3"/>
  </w:style>
  <w:style w:type="paragraph" w:customStyle="1" w:styleId="992B5215A26142F697FC2B70E93D6907">
    <w:name w:val="992B5215A26142F697FC2B70E93D6907"/>
  </w:style>
  <w:style w:type="paragraph" w:customStyle="1" w:styleId="AD786CDFA7C14EAF923D0BDEC0A1C53E">
    <w:name w:val="AD786CDFA7C14EAF923D0BDEC0A1C53E"/>
  </w:style>
  <w:style w:type="paragraph" w:customStyle="1" w:styleId="68028142256340E0A1EF406DF7A26C66">
    <w:name w:val="68028142256340E0A1EF406DF7A26C66"/>
  </w:style>
  <w:style w:type="paragraph" w:customStyle="1" w:styleId="F95710D8B402491EA9F554153C900B59">
    <w:name w:val="F95710D8B402491EA9F554153C900B59"/>
  </w:style>
  <w:style w:type="paragraph" w:customStyle="1" w:styleId="A4D084D34F314EEFAA68D92DD2512956">
    <w:name w:val="A4D084D34F314EEFAA68D92DD2512956"/>
  </w:style>
  <w:style w:type="paragraph" w:customStyle="1" w:styleId="F4A5D22CDF4F46E192146471CDAF7226">
    <w:name w:val="F4A5D22CDF4F46E192146471CDAF7226"/>
  </w:style>
  <w:style w:type="character" w:styleId="IntenseEmphasis">
    <w:name w:val="Intense Emphasis"/>
    <w:aliases w:val="Subsection Intense Emphasis"/>
    <w:basedOn w:val="DefaultParagraphFont"/>
    <w:uiPriority w:val="21"/>
    <w:qFormat/>
    <w:rPr>
      <w:b/>
      <w:bCs/>
      <w:i/>
      <w:iCs/>
      <w:color w:val="44546A" w:themeColor="text2"/>
    </w:rPr>
  </w:style>
  <w:style w:type="paragraph" w:customStyle="1" w:styleId="8355C6C1CCD640578A583E4BDB68DD57">
    <w:name w:val="8355C6C1CCD640578A583E4BDB68DD57"/>
  </w:style>
  <w:style w:type="paragraph" w:customStyle="1" w:styleId="6EE556725A1B47659F9C41C58EDA34D0">
    <w:name w:val="6EE556725A1B47659F9C41C58EDA34D0"/>
  </w:style>
  <w:style w:type="paragraph" w:customStyle="1" w:styleId="AB5E0094E6EA4542A74F0CDA9BA36D8C">
    <w:name w:val="AB5E0094E6EA4542A74F0CDA9BA36D8C"/>
  </w:style>
  <w:style w:type="paragraph" w:customStyle="1" w:styleId="B72047B2D12549379D3D07D684A201FF">
    <w:name w:val="B72047B2D12549379D3D07D684A201FF"/>
  </w:style>
  <w:style w:type="paragraph" w:customStyle="1" w:styleId="78F3CC949B2149CB8E6891966C8E4D65">
    <w:name w:val="78F3CC949B2149CB8E6891966C8E4D65"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customStyle="1" w:styleId="250779E7EFFE4F75B7DE2AC132AEEA6D">
    <w:name w:val="250779E7EFFE4F75B7DE2AC132AEEA6D"/>
  </w:style>
  <w:style w:type="paragraph" w:customStyle="1" w:styleId="E3578BE254544E1B8009663564E129C6">
    <w:name w:val="E3578BE254544E1B8009663564E129C6"/>
  </w:style>
  <w:style w:type="paragraph" w:customStyle="1" w:styleId="FED56E0EE73E4817A682E55DC1157A56">
    <w:name w:val="FED56E0EE73E4817A682E55DC1157A56"/>
  </w:style>
  <w:style w:type="paragraph" w:customStyle="1" w:styleId="0CD37F411074406290A5E5976D090E64">
    <w:name w:val="0CD37F411074406290A5E5976D090E64"/>
  </w:style>
  <w:style w:type="paragraph" w:customStyle="1" w:styleId="04903CBDEDEC4A1DB7AB601D6DC47B32">
    <w:name w:val="04903CBDEDEC4A1DB7AB601D6DC47B32"/>
    <w:rsid w:val="00F62D55"/>
  </w:style>
  <w:style w:type="paragraph" w:customStyle="1" w:styleId="19AB84F2DBB5466B9DCF37F0C3C58FFD">
    <w:name w:val="19AB84F2DBB5466B9DCF37F0C3C58FFD"/>
    <w:rsid w:val="00F62D55"/>
  </w:style>
  <w:style w:type="paragraph" w:customStyle="1" w:styleId="303A7B7687AC4B37987C920873AE3E64">
    <w:name w:val="303A7B7687AC4B37987C920873AE3E64"/>
    <w:rsid w:val="00F62D55"/>
  </w:style>
  <w:style w:type="paragraph" w:customStyle="1" w:styleId="79BF50502DF04159AA582C699BFF6B88">
    <w:name w:val="79BF50502DF04159AA582C699BFF6B88"/>
    <w:rsid w:val="00F62D55"/>
  </w:style>
  <w:style w:type="paragraph" w:customStyle="1" w:styleId="4A72D04502614DA88BB1F3C938815DA4">
    <w:name w:val="4A72D04502614DA88BB1F3C938815DA4"/>
    <w:rsid w:val="00F62D55"/>
  </w:style>
  <w:style w:type="paragraph" w:customStyle="1" w:styleId="F8C593135E7C4485B252A6B6FDFBA7A6">
    <w:name w:val="F8C593135E7C4485B252A6B6FDFBA7A6"/>
    <w:rsid w:val="00F62D55"/>
  </w:style>
  <w:style w:type="paragraph" w:customStyle="1" w:styleId="0C6BF811A83248C4B23A18FE2A98BC45">
    <w:name w:val="0C6BF811A83248C4B23A18FE2A98BC45"/>
    <w:rsid w:val="00F62D55"/>
  </w:style>
  <w:style w:type="paragraph" w:customStyle="1" w:styleId="8747B5EC3D8342F68C62B2AF14A49C5A">
    <w:name w:val="8747B5EC3D8342F68C62B2AF14A49C5A"/>
    <w:rsid w:val="00F62D55"/>
  </w:style>
  <w:style w:type="paragraph" w:customStyle="1" w:styleId="52517E2002BD4FFCB42F30D6E306E570">
    <w:name w:val="52517E2002BD4FFCB42F30D6E306E570"/>
    <w:rsid w:val="00F62D55"/>
  </w:style>
  <w:style w:type="paragraph" w:customStyle="1" w:styleId="6BA3DB69FE5F42408E3A2819A27536CE">
    <w:name w:val="6BA3DB69FE5F42408E3A2819A27536CE"/>
    <w:rsid w:val="00F62D55"/>
  </w:style>
  <w:style w:type="paragraph" w:customStyle="1" w:styleId="E79C4F0B236043FBB6E87BEBD31EFC47">
    <w:name w:val="E79C4F0B236043FBB6E87BEBD31EFC47"/>
    <w:rsid w:val="00F62D55"/>
  </w:style>
  <w:style w:type="paragraph" w:customStyle="1" w:styleId="3E8ECC365FD746D69F49C5D0CD97ADC3">
    <w:name w:val="3E8ECC365FD746D69F49C5D0CD97ADC3"/>
    <w:rsid w:val="00F62D55"/>
  </w:style>
  <w:style w:type="paragraph" w:customStyle="1" w:styleId="379530CEA0BA42D3B0D01598637B7F34">
    <w:name w:val="379530CEA0BA42D3B0D01598637B7F34"/>
    <w:rsid w:val="00F62D55"/>
  </w:style>
  <w:style w:type="paragraph" w:customStyle="1" w:styleId="4E7DA4D568694E70B8A6FC1C5EA3E1D3">
    <w:name w:val="4E7DA4D568694E70B8A6FC1C5EA3E1D3"/>
    <w:rsid w:val="00F62D55"/>
  </w:style>
  <w:style w:type="paragraph" w:customStyle="1" w:styleId="FD250DC3DE144E98930E5FD9DB541F27">
    <w:name w:val="FD250DC3DE144E98930E5FD9DB541F27"/>
    <w:rsid w:val="00F62D55"/>
  </w:style>
  <w:style w:type="paragraph" w:customStyle="1" w:styleId="EA856AEF9EC84D0C865B8D28269D79F6">
    <w:name w:val="EA856AEF9EC84D0C865B8D28269D79F6"/>
    <w:rsid w:val="00F62D55"/>
  </w:style>
  <w:style w:type="paragraph" w:customStyle="1" w:styleId="99A52D9268CA4FB29C05D166248FBE08">
    <w:name w:val="99A52D9268CA4FB29C05D166248FBE08"/>
    <w:rsid w:val="00F62D55"/>
  </w:style>
  <w:style w:type="paragraph" w:customStyle="1" w:styleId="CB1D54BCD423452DBCFBF9C088EA0944">
    <w:name w:val="CB1D54BCD423452DBCFBF9C088EA0944"/>
    <w:rsid w:val="00F62D55"/>
  </w:style>
  <w:style w:type="paragraph" w:customStyle="1" w:styleId="885F6253F75F4AF0829E39B19F560B2A">
    <w:name w:val="885F6253F75F4AF0829E39B19F560B2A"/>
    <w:rsid w:val="00F62D55"/>
  </w:style>
  <w:style w:type="paragraph" w:customStyle="1" w:styleId="409AC23398A34D4B9279DE2BD4F3B355">
    <w:name w:val="409AC23398A34D4B9279DE2BD4F3B355"/>
    <w:rsid w:val="00F62D55"/>
  </w:style>
  <w:style w:type="paragraph" w:customStyle="1" w:styleId="6705676739BC4A2E9AF229EDB56036DF">
    <w:name w:val="6705676739BC4A2E9AF229EDB56036DF"/>
    <w:rsid w:val="00F62D55"/>
  </w:style>
  <w:style w:type="paragraph" w:customStyle="1" w:styleId="33AA93D1962A4144986CC26C52BA6E50">
    <w:name w:val="33AA93D1962A4144986CC26C52BA6E50"/>
    <w:rsid w:val="00F62D55"/>
  </w:style>
  <w:style w:type="paragraph" w:customStyle="1" w:styleId="F2569B7AC6864DD8B56775A97057114A">
    <w:name w:val="F2569B7AC6864DD8B56775A97057114A"/>
    <w:rsid w:val="00F62D55"/>
  </w:style>
  <w:style w:type="paragraph" w:customStyle="1" w:styleId="57FC86CAD0FC4E84A907C5F118E8AE44">
    <w:name w:val="57FC86CAD0FC4E84A907C5F118E8AE44"/>
    <w:rsid w:val="00F62D55"/>
  </w:style>
  <w:style w:type="paragraph" w:customStyle="1" w:styleId="AD29D7C28B4E4C889B038AAD37EAE479">
    <w:name w:val="AD29D7C28B4E4C889B038AAD37EAE479"/>
    <w:rsid w:val="00F62D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auhaus">
  <a:themeElements>
    <a:clrScheme name="Essential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Essential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sential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250000"/>
              </a:schemeClr>
            </a:gs>
            <a:gs pos="35000">
              <a:schemeClr val="phClr">
                <a:tint val="47000"/>
                <a:satMod val="275000"/>
              </a:schemeClr>
            </a:gs>
            <a:gs pos="100000">
              <a:schemeClr val="phClr">
                <a:tint val="25000"/>
                <a:satMod val="300000"/>
              </a:schemeClr>
            </a:gs>
          </a:gsLst>
          <a:lin ang="16200000" scaled="1"/>
        </a:gradFill>
        <a:solidFill>
          <a:schemeClr val="phClr">
            <a:satMod val="110000"/>
          </a:schemeClr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4127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9999" dist="23000" algn="bl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38100" dist="19050" algn="bl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balanced" dir="l"/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6000"/>
              </a:schemeClr>
              <a:schemeClr val="phClr">
                <a:shade val="94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84000"/>
                <a:satMod val="110000"/>
              </a:schemeClr>
            </a:gs>
            <a:gs pos="44000">
              <a:schemeClr val="phClr">
                <a:tint val="93000"/>
                <a:satMod val="115000"/>
              </a:schemeClr>
            </a:gs>
            <a:gs pos="100000">
              <a:schemeClr val="phClr">
                <a:tint val="100000"/>
                <a:shade val="59000"/>
                <a:satMod val="120000"/>
              </a:schemeClr>
            </a:gs>
          </a:gsLst>
          <a:path path="circle">
            <a:fillToRect l="40000" t="60000" r="60000" b="4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>(985) 320-8270</CompanyPhone>
  <CompanyFax/>
  <CompanyEmail>Alexander.Jones87@yahoo.com</CompanyEmail>
</CoverPageProperti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2F762DA-57FE-4DB2-A5C9-E5D4ACBFE43A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0E1B7B4A-56C7-47FC-A2DF-0FE98E5D8F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24A998-8B8D-453F-BFB6-CB6E8C9B5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EssentialResume</Template>
  <TotalTime>1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Baton Rouge General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Alexander J. Jones</dc:subject>
  <dc:creator>Putnam, Brandi</dc:creator>
  <cp:lastModifiedBy>Jones, Alexander J</cp:lastModifiedBy>
  <cp:revision>2</cp:revision>
  <cp:lastPrinted>2015-03-06T00:27:00Z</cp:lastPrinted>
  <dcterms:created xsi:type="dcterms:W3CDTF">2018-03-09T04:16:00Z</dcterms:created>
  <dcterms:modified xsi:type="dcterms:W3CDTF">2018-03-09T04:16:00Z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TC018408399991</vt:lpwstr>
  </property>
</Properties>
</file>